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BEA" w:rsidRPr="00B26FEF" w:rsidRDefault="00BD5BEA" w:rsidP="00BD5BEA">
      <w:pPr>
        <w:jc w:val="center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right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Malbork, 25.11.2016 r.</w:t>
      </w:r>
    </w:p>
    <w:p w:rsidR="00B26FEF" w:rsidRPr="00B26FEF" w:rsidRDefault="00B26FEF" w:rsidP="00B26FEF">
      <w:pPr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</w:p>
    <w:p w:rsidR="00B26FEF" w:rsidRPr="00B26FEF" w:rsidRDefault="00000F70" w:rsidP="00B26FEF">
      <w:pPr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OR.272.3.3.2016.PSH</w:t>
      </w:r>
    </w:p>
    <w:p w:rsidR="00B26FEF" w:rsidRPr="00B26FEF" w:rsidRDefault="00B26FEF" w:rsidP="00B26FEF">
      <w:pPr>
        <w:autoSpaceDE w:val="0"/>
        <w:autoSpaceDN w:val="0"/>
        <w:adjustRightInd w:val="0"/>
        <w:jc w:val="center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2"/>
          <w:szCs w:val="22"/>
        </w:rPr>
      </w:pPr>
      <w:r w:rsidRPr="00B26FEF">
        <w:rPr>
          <w:rFonts w:ascii="Times New Roman" w:hAnsi="Times New Roman"/>
          <w:b/>
          <w:bCs/>
          <w:sz w:val="22"/>
          <w:szCs w:val="22"/>
        </w:rPr>
        <w:t>ZAPYTANIE CENOWE</w:t>
      </w:r>
    </w:p>
    <w:p w:rsidR="00B26FEF" w:rsidRPr="00B26FEF" w:rsidRDefault="00B26FEF" w:rsidP="00B26FEF">
      <w:pPr>
        <w:autoSpaceDE w:val="0"/>
        <w:autoSpaceDN w:val="0"/>
        <w:adjustRightInd w:val="0"/>
        <w:jc w:val="center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center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rPr>
          <w:rFonts w:ascii="Times New Roman" w:hAnsi="Times New Roman"/>
          <w:i/>
          <w:iCs/>
          <w:sz w:val="22"/>
          <w:szCs w:val="22"/>
        </w:rPr>
      </w:pPr>
      <w:r w:rsidRPr="00B26FEF">
        <w:rPr>
          <w:rFonts w:ascii="Times New Roman" w:hAnsi="Times New Roman"/>
          <w:i/>
          <w:iCs/>
          <w:sz w:val="22"/>
          <w:szCs w:val="22"/>
        </w:rPr>
        <w:t>Szanowni Państwo,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Zamawiający – Powiat Malborski ma zamiar zlecić w trybie rozeznania rynku (zapytania ofertowego) realizację usługi polegającej na transporcie osób – uczniów na spotkania akademickie w ramach projektu „Zdolni z Pomorza – powiat malborski”. Projekt współfinansowany jest ze środków Europejskiego Funduszu Społecznego w ramach Regionalnego Programu Operacyjnego Województwa Pomorskiego na lata 2014-2020, w ramach Działania 03.02. Edukacja ogólna 03.02.02. Wsparcie ucznia szczególnie uzdolnionego. Wobec tego zwraca się z zapytaniem o koszt wynajmu autokaru na potrzeby przewiezienia w obie strony tych osób, wg następujących zasad: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34"/>
        <w:gridCol w:w="3150"/>
        <w:gridCol w:w="1842"/>
        <w:gridCol w:w="1842"/>
        <w:gridCol w:w="1842"/>
      </w:tblGrid>
      <w:tr w:rsidR="00B26FEF" w:rsidRPr="00B26FEF" w:rsidTr="009924AE">
        <w:trPr>
          <w:trHeight w:val="1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Lp</w:t>
            </w:r>
            <w:proofErr w:type="spellEnd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.</w:t>
            </w:r>
          </w:p>
        </w:tc>
        <w:tc>
          <w:tcPr>
            <w:tcW w:w="3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B26FEF" w:rsidRPr="00B26FEF" w:rsidRDefault="00B26FEF" w:rsidP="00B26F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Trasa</w:t>
            </w:r>
            <w:proofErr w:type="spellEnd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wyjazdu</w:t>
            </w:r>
            <w:proofErr w:type="spellEnd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- </w:t>
            </w: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prz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y</w:t>
            </w:r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jazdu</w:t>
            </w:r>
            <w:proofErr w:type="spellEnd"/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Data i </w:t>
            </w: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godzina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Liczba osób do przewiezienia w obie strony </w:t>
            </w:r>
          </w:p>
        </w:tc>
      </w:tr>
      <w:tr w:rsidR="00B26FEF" w:rsidRPr="00B26FEF" w:rsidTr="009924AE">
        <w:trPr>
          <w:trHeight w:val="1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Przyjazd</w:t>
            </w:r>
            <w:proofErr w:type="spellEnd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do </w:t>
            </w: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Gda</w:t>
            </w: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t>ńska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t>Wyjazd z Gdańska do Malborka</w:t>
            </w: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26FEF" w:rsidRPr="00B26FEF" w:rsidTr="009924A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B26FEF">
              <w:rPr>
                <w:rFonts w:ascii="Times New Roman" w:hAnsi="Times New Roman"/>
                <w:sz w:val="22"/>
                <w:szCs w:val="22"/>
                <w:lang w:val="en-US"/>
              </w:rPr>
              <w:t>1.</w:t>
            </w:r>
          </w:p>
        </w:tc>
        <w:tc>
          <w:tcPr>
            <w:tcW w:w="31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6FEF" w:rsidRPr="00B26FEF" w:rsidRDefault="00B26FEF" w:rsidP="005535C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>Wyjazd z Malborka (zbiórka wstępnie przy Starostwie Powiatowym w Malborku) do Gdańska – Uniwersytet Gdański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ul</w:t>
            </w:r>
            <w:r w:rsidRPr="005535C1">
              <w:rPr>
                <w:rFonts w:ascii="Times New Roman" w:hAnsi="Times New Roman"/>
                <w:sz w:val="22"/>
                <w:szCs w:val="22"/>
              </w:rPr>
              <w:t>.</w:t>
            </w:r>
            <w:r w:rsidR="005535C1" w:rsidRPr="005535C1">
              <w:rPr>
                <w:rFonts w:ascii="Times New Roman" w:hAnsi="Times New Roman"/>
              </w:rPr>
              <w:t xml:space="preserve"> </w:t>
            </w:r>
            <w:r w:rsidR="005535C1" w:rsidRPr="005535C1">
              <w:rPr>
                <w:rFonts w:ascii="Times New Roman" w:hAnsi="Times New Roman"/>
                <w:sz w:val="22"/>
              </w:rPr>
              <w:t>Wita Stwosza 57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 xml:space="preserve">3 grudnia 2016 r. godz. 10:00 </w:t>
            </w:r>
            <w:r w:rsidRPr="00B26FEF">
              <w:rPr>
                <w:rFonts w:ascii="Times New Roman" w:hAnsi="Times New Roman"/>
                <w:sz w:val="22"/>
                <w:szCs w:val="22"/>
              </w:rPr>
              <w:br/>
              <w:t>(o tej godzinie rozpoczynają się zajęcia dla uczniów)</w:t>
            </w: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Wyjazd z Malborka </w:t>
            </w: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  <w:t>godz. 8:30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>3 grudnia 2016 r.</w:t>
            </w: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>godz. 15:00</w:t>
            </w: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>(o tej godz. uczniowie kończą zajęcia)</w:t>
            </w: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t>Wyjazd z Gdańska</w:t>
            </w: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  <w:t xml:space="preserve">godz. 15:30  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>Wstępnie 16 osób</w:t>
            </w:r>
          </w:p>
        </w:tc>
      </w:tr>
      <w:tr w:rsidR="00B26FEF" w:rsidRPr="00B26FEF" w:rsidTr="009924A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31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6FEF" w:rsidRPr="00B26FEF" w:rsidRDefault="00B26FEF" w:rsidP="005535C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 xml:space="preserve">Wyjazd z Malborka (zbiórka wstępnie przy Starostwie Powiatowym w Malborku) do Gdańska – Politechnika Gdańska, ul. </w:t>
            </w:r>
            <w:r w:rsidR="005535C1">
              <w:rPr>
                <w:rFonts w:ascii="Times New Roman" w:hAnsi="Times New Roman"/>
                <w:sz w:val="22"/>
                <w:szCs w:val="22"/>
              </w:rPr>
              <w:t>G</w:t>
            </w:r>
            <w:r w:rsidR="005535C1" w:rsidRPr="005535C1">
              <w:rPr>
                <w:rFonts w:ascii="Times New Roman" w:hAnsi="Times New Roman"/>
                <w:sz w:val="22"/>
              </w:rPr>
              <w:t>abriela Narutowicza 11/12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 xml:space="preserve">10 grudnia 2016 r. godz. 10:00 </w:t>
            </w:r>
            <w:r w:rsidRPr="00B26FEF">
              <w:rPr>
                <w:rFonts w:ascii="Times New Roman" w:hAnsi="Times New Roman"/>
                <w:sz w:val="22"/>
                <w:szCs w:val="22"/>
              </w:rPr>
              <w:br/>
              <w:t>(o tej godzinie rozpoczynają się zajęcia dla uczniów)</w:t>
            </w: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Wyjazd z Malborka </w:t>
            </w: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  <w:t>godz. 8:30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>10 grudnia 2016 r.</w:t>
            </w: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>godz. 15:00</w:t>
            </w: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>(o tej godz. uczniowie kończą zajęcia)</w:t>
            </w: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Wyjazd</w:t>
            </w:r>
            <w:proofErr w:type="spellEnd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z </w:t>
            </w: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Gda</w:t>
            </w: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t>ńska</w:t>
            </w:r>
            <w:proofErr w:type="spellEnd"/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godz</w:t>
            </w:r>
            <w:proofErr w:type="spellEnd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. 15:30  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proofErr w:type="spellStart"/>
            <w:r w:rsidRPr="00B26FEF">
              <w:rPr>
                <w:rFonts w:ascii="Times New Roman" w:hAnsi="Times New Roman"/>
                <w:sz w:val="22"/>
                <w:szCs w:val="22"/>
                <w:lang w:val="en-US"/>
              </w:rPr>
              <w:t>Wst</w:t>
            </w:r>
            <w:r w:rsidRPr="00B26FEF">
              <w:rPr>
                <w:rFonts w:ascii="Times New Roman" w:hAnsi="Times New Roman"/>
                <w:sz w:val="22"/>
                <w:szCs w:val="22"/>
              </w:rPr>
              <w:t>ępnie</w:t>
            </w:r>
            <w:proofErr w:type="spellEnd"/>
            <w:r w:rsidRPr="00B26FEF">
              <w:rPr>
                <w:rFonts w:ascii="Times New Roman" w:hAnsi="Times New Roman"/>
                <w:sz w:val="22"/>
                <w:szCs w:val="22"/>
              </w:rPr>
              <w:t xml:space="preserve"> 10 osób</w:t>
            </w:r>
          </w:p>
        </w:tc>
      </w:tr>
    </w:tbl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  <w:lang w:val="en-US"/>
        </w:rPr>
      </w:pPr>
    </w:p>
    <w:p w:rsidR="00B26FEF" w:rsidRPr="00B26FEF" w:rsidRDefault="00B26FEF" w:rsidP="00B26FEF">
      <w:pPr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Powiat Malborski przy wyborze przewoźnika kierował się będzie najniższą ceną.</w:t>
      </w:r>
    </w:p>
    <w:p w:rsidR="00B26FEF" w:rsidRPr="00B26FEF" w:rsidRDefault="00B26FEF" w:rsidP="00B26FEF">
      <w:pPr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Wszystkie miejsca w autokarach muszą być siedzące.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Bardzo prosimy, o ile Państwo byliby zainteresowani wyceną i realizacją transportu, o przesłanie propozycji cenowej ze wskazaniem liczby osób, które mogą Państwo przewieźć oraz ceny brutto za przewóz tych osób.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 xml:space="preserve">Propozycję cenową należy przesłać do godz. 14:00 dnia 29.11.2016 roku – pocztą elektroniczną na adres </w:t>
      </w:r>
      <w:hyperlink r:id="rId8" w:history="1">
        <w:r w:rsidRPr="00B26FEF">
          <w:rPr>
            <w:rFonts w:ascii="Times New Roman" w:hAnsi="Times New Roman"/>
            <w:color w:val="0000FF"/>
            <w:sz w:val="22"/>
            <w:szCs w:val="22"/>
            <w:u w:val="single"/>
          </w:rPr>
          <w:t>k.oracz@powiat.malbork.pl</w:t>
        </w:r>
      </w:hyperlink>
      <w:r w:rsidRPr="00B26FEF">
        <w:rPr>
          <w:rFonts w:ascii="Times New Roman" w:hAnsi="Times New Roman"/>
          <w:sz w:val="22"/>
          <w:szCs w:val="22"/>
        </w:rPr>
        <w:t>.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2"/>
          <w:szCs w:val="22"/>
        </w:rPr>
      </w:pPr>
      <w:bookmarkStart w:id="0" w:name="_GoBack"/>
      <w:bookmarkEnd w:id="0"/>
      <w:r w:rsidRPr="00B26FEF">
        <w:rPr>
          <w:rFonts w:ascii="Times New Roman" w:hAnsi="Times New Roman"/>
          <w:i/>
          <w:iCs/>
          <w:sz w:val="22"/>
          <w:szCs w:val="22"/>
        </w:rPr>
        <w:lastRenderedPageBreak/>
        <w:t>Załącznik nr 1 – wzór cennika</w:t>
      </w:r>
    </w:p>
    <w:p w:rsidR="00B26FEF" w:rsidRPr="00B26FEF" w:rsidRDefault="00B26FEF" w:rsidP="00B26FEF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B26FEF">
        <w:rPr>
          <w:rFonts w:ascii="Times New Roman" w:hAnsi="Times New Roman"/>
          <w:b/>
          <w:bCs/>
          <w:sz w:val="22"/>
          <w:szCs w:val="22"/>
        </w:rPr>
        <w:t>Dane Wykonawcy: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B26FEF">
        <w:rPr>
          <w:rFonts w:ascii="Times New Roman" w:hAnsi="Times New Roman"/>
          <w:b/>
          <w:bCs/>
          <w:sz w:val="22"/>
          <w:szCs w:val="22"/>
        </w:rPr>
        <w:t>Nazwa (firma):…………………………………………………………………………………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B26FEF">
        <w:rPr>
          <w:rFonts w:ascii="Times New Roman" w:hAnsi="Times New Roman"/>
          <w:b/>
          <w:bCs/>
          <w:sz w:val="22"/>
          <w:szCs w:val="22"/>
        </w:rPr>
        <w:t>Tel. - …………………………………………………………………………………………....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B26FEF">
        <w:rPr>
          <w:rFonts w:ascii="Times New Roman" w:hAnsi="Times New Roman"/>
          <w:b/>
          <w:bCs/>
          <w:sz w:val="22"/>
          <w:szCs w:val="22"/>
        </w:rPr>
        <w:t>Adres siedziby - ………………………………………………………………………………..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B26FEF">
        <w:rPr>
          <w:rFonts w:ascii="Times New Roman" w:hAnsi="Times New Roman"/>
          <w:b/>
          <w:bCs/>
          <w:sz w:val="22"/>
          <w:szCs w:val="22"/>
        </w:rPr>
        <w:t>Email do kontaktu - ……………………………………………………………………….......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2"/>
          <w:szCs w:val="22"/>
        </w:rPr>
      </w:pPr>
      <w:r w:rsidRPr="00B26FEF">
        <w:rPr>
          <w:rFonts w:ascii="Times New Roman" w:hAnsi="Times New Roman"/>
          <w:b/>
          <w:bCs/>
          <w:sz w:val="22"/>
          <w:szCs w:val="22"/>
        </w:rPr>
        <w:t xml:space="preserve">Propozycja cenowa 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Cena za kurs w dniu 3 grudnia 2016 r. jednego autokaru ………… (wpisać w wykropkowanym polu liczbę miejsc siedzących) osobowego w obie strony z Malborka do Gdańska oraz z Gdańska do Malborka: ………….. brutto.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Cena za kurs w dniu 10 grudnia 2016 r. jednego autokaru ………… (wpisać w wykropkowanym polu liczbę miejsc siedzących) osobowego w obie strony z Malborka do Gdańska oraz z Gdańska do Malborka: ………….. brutto.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 xml:space="preserve">Cena łączna za oba kursy, o których mowa wyżej, w dwóch terminach: ………………….. brutto 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Gotowi jesteśmy przewieźć w obie strony o ustalonych godzinach w dniu 3 grudnia 2016 r. łącznie ……… (wpisać liczbę) osób.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Gotowi jesteśmy przewieźć w obie strony o ustalonych godzinach w dniu 10 grudnia 2016 r. łącznie ……… (wpisać liczbę) osób.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Ilość oferowanych autokarów ……. (wpisać liczbę) z liczbą ……….. (wpisać liczbę) miejsc siedzących.</w:t>
      </w:r>
    </w:p>
    <w:p w:rsidR="00BD5BEA" w:rsidRPr="00B26FEF" w:rsidRDefault="00BD5BEA" w:rsidP="00BD5BEA">
      <w:pPr>
        <w:jc w:val="center"/>
        <w:rPr>
          <w:rFonts w:ascii="Times New Roman" w:hAnsi="Times New Roman"/>
          <w:i/>
          <w:sz w:val="22"/>
          <w:szCs w:val="22"/>
        </w:rPr>
      </w:pPr>
    </w:p>
    <w:p w:rsidR="00BD5BEA" w:rsidRPr="00B26FEF" w:rsidRDefault="00BD5BEA" w:rsidP="00BD5BEA">
      <w:pPr>
        <w:jc w:val="right"/>
        <w:rPr>
          <w:rFonts w:ascii="Times New Roman" w:hAnsi="Times New Roman"/>
          <w:i/>
          <w:sz w:val="22"/>
          <w:szCs w:val="22"/>
        </w:rPr>
      </w:pPr>
    </w:p>
    <w:p w:rsidR="008C139A" w:rsidRPr="00B26FEF" w:rsidRDefault="008C139A" w:rsidP="008C139A">
      <w:pPr>
        <w:rPr>
          <w:rFonts w:ascii="Times New Roman" w:hAnsi="Times New Roman"/>
          <w:sz w:val="22"/>
          <w:szCs w:val="22"/>
        </w:rPr>
      </w:pPr>
    </w:p>
    <w:sectPr w:rsidR="008C139A" w:rsidRPr="00B26FEF" w:rsidSect="005D1517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667" w:right="1418" w:bottom="1135" w:left="1418" w:header="170" w:footer="3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1E3" w:rsidRDefault="003041E3">
      <w:r>
        <w:separator/>
      </w:r>
    </w:p>
  </w:endnote>
  <w:endnote w:type="continuationSeparator" w:id="0">
    <w:p w:rsidR="003041E3" w:rsidRDefault="00304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753" w:rsidRPr="006D196B" w:rsidRDefault="00056753" w:rsidP="00056753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rFonts w:cs="Arial"/>
        <w:i/>
        <w:color w:val="7F7F7F"/>
        <w:sz w:val="20"/>
        <w:szCs w:val="20"/>
      </w:rPr>
      <w:t>Zdolni z Pomorza – powiat malborski</w:t>
    </w:r>
  </w:p>
  <w:p w:rsidR="00056753" w:rsidRPr="006D196B" w:rsidRDefault="00056753" w:rsidP="00056753">
    <w:pPr>
      <w:pStyle w:val="Stopka"/>
      <w:jc w:val="center"/>
      <w:rPr>
        <w:rFonts w:cs="Arial"/>
        <w:i/>
        <w:color w:val="7F7F7F"/>
        <w:sz w:val="20"/>
        <w:szCs w:val="20"/>
      </w:rPr>
    </w:pPr>
  </w:p>
  <w:p w:rsidR="00056753" w:rsidRDefault="00056753" w:rsidP="00056753">
    <w:pPr>
      <w:pStyle w:val="Stopka"/>
      <w:jc w:val="center"/>
    </w:pPr>
  </w:p>
  <w:p w:rsidR="007B2500" w:rsidRPr="00124D4A" w:rsidRDefault="00BA0E74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3AB57476" wp14:editId="5E41A284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5715" b="0"/>
          <wp:wrapNone/>
          <wp:docPr id="53" name="Obraz 53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96B" w:rsidRPr="006D196B" w:rsidRDefault="0063189F" w:rsidP="006D196B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rFonts w:cs="Arial"/>
        <w:i/>
        <w:color w:val="7F7F7F"/>
        <w:sz w:val="20"/>
        <w:szCs w:val="20"/>
      </w:rPr>
      <w:t xml:space="preserve">Zdolni z Pomorza – </w:t>
    </w:r>
    <w:r w:rsidR="00FE1119">
      <w:rPr>
        <w:rFonts w:cs="Arial"/>
        <w:i/>
        <w:color w:val="7F7F7F"/>
        <w:sz w:val="20"/>
        <w:szCs w:val="20"/>
      </w:rPr>
      <w:t>powiat malborski</w:t>
    </w:r>
  </w:p>
  <w:p w:rsidR="00BA0E74" w:rsidRPr="006D196B" w:rsidRDefault="00BB501D" w:rsidP="00BA0E74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noProof/>
      </w:rPr>
      <w:drawing>
        <wp:anchor distT="0" distB="0" distL="114300" distR="114300" simplePos="0" relativeHeight="251656703" behindDoc="1" locked="0" layoutInCell="0" allowOverlap="1" wp14:anchorId="3CB0394C" wp14:editId="4F92E0EA">
          <wp:simplePos x="0" y="0"/>
          <wp:positionH relativeFrom="page">
            <wp:posOffset>221615</wp:posOffset>
          </wp:positionH>
          <wp:positionV relativeFrom="page">
            <wp:posOffset>10168586</wp:posOffset>
          </wp:positionV>
          <wp:extent cx="7023735" cy="194310"/>
          <wp:effectExtent l="0" t="0" r="5715" b="0"/>
          <wp:wrapNone/>
          <wp:docPr id="52" name="Obraz 52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A0E74" w:rsidRDefault="00BA0E74" w:rsidP="00BA0E7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1E3" w:rsidRDefault="003041E3">
      <w:r>
        <w:separator/>
      </w:r>
    </w:p>
  </w:footnote>
  <w:footnote w:type="continuationSeparator" w:id="0">
    <w:p w:rsidR="003041E3" w:rsidRDefault="003041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753" w:rsidRDefault="00056753" w:rsidP="00056753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422CAC85" wp14:editId="46E3358B">
              <wp:simplePos x="0" y="0"/>
              <wp:positionH relativeFrom="column">
                <wp:posOffset>5471795</wp:posOffset>
              </wp:positionH>
              <wp:positionV relativeFrom="paragraph">
                <wp:posOffset>948690</wp:posOffset>
              </wp:positionV>
              <wp:extent cx="885190" cy="981075"/>
              <wp:effectExtent l="0" t="0" r="0" b="9525"/>
              <wp:wrapSquare wrapText="bothSides"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981075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56753" w:rsidRPr="009C0E15" w:rsidRDefault="00056753" w:rsidP="00056753">
                          <w:pPr>
                            <w:pStyle w:val="Stopka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FE1119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3F9F5701" wp14:editId="5ED99B80">
                                <wp:extent cx="676910" cy="805630"/>
                                <wp:effectExtent l="0" t="0" r="8890" b="0"/>
                                <wp:docPr id="7" name="Obraz 7" descr="Z:\EDUKACJA\KAMILA\MILENA\Herb powiatu malborskiego bez tl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EDUKACJA\KAMILA\MILENA\Herb powiatu malborskiego bez tl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6910" cy="8056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30.85pt;margin-top:74.7pt;width:69.7pt;height:77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" fillcolor="white [3201]" stroked="f" strokeweight="2pt">
              <v:textbox>
                <w:txbxContent>
                  <w:p w:rsidR="00056753" w:rsidRPr="009C0E15" w:rsidRDefault="00056753" w:rsidP="00056753">
                    <w:pPr>
                      <w:pStyle w:val="Stopka"/>
                      <w:jc w:val="center"/>
                      <w:rPr>
                        <w:sz w:val="18"/>
                        <w:szCs w:val="18"/>
                      </w:rPr>
                    </w:pPr>
                    <w:r w:rsidRPr="00FE1119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3F9F5701" wp14:editId="5ED99B80">
                          <wp:extent cx="676910" cy="805630"/>
                          <wp:effectExtent l="0" t="0" r="8890" b="0"/>
                          <wp:docPr id="7" name="Obraz 7" descr="Z:\EDUKACJA\KAMILA\MILENA\Herb powiatu malborskiego bez tl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EDUKACJA\KAMILA\MILENA\Herb powiatu malborskiego bez tl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910" cy="805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992" behindDoc="0" locked="0" layoutInCell="1" allowOverlap="1" wp14:anchorId="1589FD6D" wp14:editId="69CBEF99">
          <wp:simplePos x="0" y="0"/>
          <wp:positionH relativeFrom="column">
            <wp:posOffset>-610235</wp:posOffset>
          </wp:positionH>
          <wp:positionV relativeFrom="paragraph">
            <wp:posOffset>913130</wp:posOffset>
          </wp:positionV>
          <wp:extent cx="890270" cy="970280"/>
          <wp:effectExtent l="0" t="0" r="5080" b="1270"/>
          <wp:wrapSquare wrapText="bothSides"/>
          <wp:docPr id="5" name="Obraz 5" descr="logo zdolni z pomorz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zdolni z pomorza 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970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0" allowOverlap="1" wp14:anchorId="4FB3B8D7" wp14:editId="3CC6FE67">
          <wp:simplePos x="0" y="0"/>
          <wp:positionH relativeFrom="page">
            <wp:align>center</wp:align>
          </wp:positionH>
          <wp:positionV relativeFrom="page">
            <wp:posOffset>256540</wp:posOffset>
          </wp:positionV>
          <wp:extent cx="7019925" cy="752475"/>
          <wp:effectExtent l="0" t="0" r="9525" b="9525"/>
          <wp:wrapNone/>
          <wp:docPr id="6" name="Obraz 6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istownik-mono-Pomorskie-FE-UMWP-UE-EFS-RPO2014-2020-2015-na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56753" w:rsidRDefault="0005675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500" w:rsidRDefault="005D1517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17047F04" wp14:editId="228986DC">
              <wp:simplePos x="0" y="0"/>
              <wp:positionH relativeFrom="column">
                <wp:posOffset>5471795</wp:posOffset>
              </wp:positionH>
              <wp:positionV relativeFrom="paragraph">
                <wp:posOffset>948690</wp:posOffset>
              </wp:positionV>
              <wp:extent cx="885190" cy="981075"/>
              <wp:effectExtent l="0" t="0" r="0" b="9525"/>
              <wp:wrapSquare wrapText="bothSides"/>
              <wp:docPr id="1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981075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D1517" w:rsidRPr="009C0E15" w:rsidRDefault="00FE1119" w:rsidP="005D1517">
                          <w:pPr>
                            <w:pStyle w:val="Stopka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FE1119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676910" cy="805630"/>
                                <wp:effectExtent l="0" t="0" r="8890" b="0"/>
                                <wp:docPr id="1" name="Obraz 1" descr="Z:\EDUKACJA\KAMILA\MILENA\Herb powiatu malborskiego bez tl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EDUKACJA\KAMILA\MILENA\Herb powiatu malborskiego bez tl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6910" cy="8056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7047F0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30.85pt;margin-top:74.7pt;width:69.7pt;height:77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" fillcolor="white [3201]" stroked="f" strokeweight="2pt">
              <v:textbox>
                <w:txbxContent>
                  <w:p w:rsidR="005D1517" w:rsidRPr="009C0E15" w:rsidRDefault="00FE1119" w:rsidP="005D1517">
                    <w:pPr>
                      <w:pStyle w:val="Stopka"/>
                      <w:jc w:val="center"/>
                      <w:rPr>
                        <w:sz w:val="18"/>
                        <w:szCs w:val="18"/>
                      </w:rPr>
                    </w:pPr>
                    <w:r w:rsidRPr="00FE1119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>
                          <wp:extent cx="676910" cy="805630"/>
                          <wp:effectExtent l="0" t="0" r="8890" b="0"/>
                          <wp:docPr id="1" name="Obraz 1" descr="Z:\EDUKACJA\KAMILA\MILENA\Herb powiatu malborskiego bez tl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EDUKACJA\KAMILA\MILENA\Herb powiatu malborskiego bez tl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910" cy="805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D5BEA">
      <w:rPr>
        <w:noProof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-610235</wp:posOffset>
          </wp:positionH>
          <wp:positionV relativeFrom="paragraph">
            <wp:posOffset>913130</wp:posOffset>
          </wp:positionV>
          <wp:extent cx="890270" cy="970280"/>
          <wp:effectExtent l="0" t="0" r="5080" b="1270"/>
          <wp:wrapSquare wrapText="bothSides"/>
          <wp:docPr id="3" name="Obraz 3" descr="logo zdolni z pomorz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zdolni z pomorza 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970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7905">
      <w:rPr>
        <w:noProof/>
      </w:rPr>
      <w:drawing>
        <wp:anchor distT="0" distB="0" distL="114300" distR="114300" simplePos="0" relativeHeight="251661824" behindDoc="0" locked="0" layoutInCell="0" allowOverlap="1" wp14:anchorId="11076790" wp14:editId="641CB748">
          <wp:simplePos x="0" y="0"/>
          <wp:positionH relativeFrom="page">
            <wp:align>center</wp:align>
          </wp:positionH>
          <wp:positionV relativeFrom="page">
            <wp:posOffset>256540</wp:posOffset>
          </wp:positionV>
          <wp:extent cx="7019925" cy="752475"/>
          <wp:effectExtent l="0" t="0" r="9525" b="9525"/>
          <wp:wrapNone/>
          <wp:docPr id="2" name="Obraz 2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istownik-mono-Pomorskie-FE-UMWP-UE-EFS-RPO2014-2020-2015-na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96B"/>
    <w:rsid w:val="00000F70"/>
    <w:rsid w:val="000055FF"/>
    <w:rsid w:val="00056753"/>
    <w:rsid w:val="00061F20"/>
    <w:rsid w:val="0006349E"/>
    <w:rsid w:val="00080D83"/>
    <w:rsid w:val="000D283E"/>
    <w:rsid w:val="000D2F5A"/>
    <w:rsid w:val="000E794C"/>
    <w:rsid w:val="00100DBB"/>
    <w:rsid w:val="00124D4A"/>
    <w:rsid w:val="00130B23"/>
    <w:rsid w:val="001974CE"/>
    <w:rsid w:val="001B210F"/>
    <w:rsid w:val="00241C1F"/>
    <w:rsid w:val="002425AE"/>
    <w:rsid w:val="002C6347"/>
    <w:rsid w:val="003041E3"/>
    <w:rsid w:val="003164DE"/>
    <w:rsid w:val="00320AAC"/>
    <w:rsid w:val="00325198"/>
    <w:rsid w:val="0035482A"/>
    <w:rsid w:val="003619F2"/>
    <w:rsid w:val="00365820"/>
    <w:rsid w:val="003A022B"/>
    <w:rsid w:val="003C554F"/>
    <w:rsid w:val="0040149C"/>
    <w:rsid w:val="00414478"/>
    <w:rsid w:val="004861BD"/>
    <w:rsid w:val="00492BD3"/>
    <w:rsid w:val="004B70BD"/>
    <w:rsid w:val="0052111D"/>
    <w:rsid w:val="00537F26"/>
    <w:rsid w:val="005535C1"/>
    <w:rsid w:val="005760A9"/>
    <w:rsid w:val="00594464"/>
    <w:rsid w:val="005A0BC7"/>
    <w:rsid w:val="005C7C21"/>
    <w:rsid w:val="005D1517"/>
    <w:rsid w:val="00621F12"/>
    <w:rsid w:val="00622781"/>
    <w:rsid w:val="0063189F"/>
    <w:rsid w:val="00640BFF"/>
    <w:rsid w:val="00662CF3"/>
    <w:rsid w:val="0069621B"/>
    <w:rsid w:val="006D196B"/>
    <w:rsid w:val="006F209E"/>
    <w:rsid w:val="006F3D36"/>
    <w:rsid w:val="00727F94"/>
    <w:rsid w:val="007337EB"/>
    <w:rsid w:val="00745D18"/>
    <w:rsid w:val="00776530"/>
    <w:rsid w:val="00791E8E"/>
    <w:rsid w:val="007A0109"/>
    <w:rsid w:val="007B2500"/>
    <w:rsid w:val="007D61D6"/>
    <w:rsid w:val="007E1B19"/>
    <w:rsid w:val="007F3623"/>
    <w:rsid w:val="00827311"/>
    <w:rsid w:val="00834BB4"/>
    <w:rsid w:val="00835187"/>
    <w:rsid w:val="00856E3A"/>
    <w:rsid w:val="008945D9"/>
    <w:rsid w:val="008C139A"/>
    <w:rsid w:val="009D71C1"/>
    <w:rsid w:val="009F2CF0"/>
    <w:rsid w:val="00A04690"/>
    <w:rsid w:val="00A40DD3"/>
    <w:rsid w:val="00A8311B"/>
    <w:rsid w:val="00A9051C"/>
    <w:rsid w:val="00AE4BB2"/>
    <w:rsid w:val="00B01F08"/>
    <w:rsid w:val="00B16E8F"/>
    <w:rsid w:val="00B26FEF"/>
    <w:rsid w:val="00B30401"/>
    <w:rsid w:val="00B31BA9"/>
    <w:rsid w:val="00B6637D"/>
    <w:rsid w:val="00BA0E74"/>
    <w:rsid w:val="00BB501D"/>
    <w:rsid w:val="00BB76D0"/>
    <w:rsid w:val="00BC363C"/>
    <w:rsid w:val="00BD5BEA"/>
    <w:rsid w:val="00BD71A4"/>
    <w:rsid w:val="00C62C24"/>
    <w:rsid w:val="00C635B6"/>
    <w:rsid w:val="00CA20F9"/>
    <w:rsid w:val="00CA23A3"/>
    <w:rsid w:val="00CA7905"/>
    <w:rsid w:val="00CC263D"/>
    <w:rsid w:val="00CE005B"/>
    <w:rsid w:val="00CF1A4A"/>
    <w:rsid w:val="00D0361A"/>
    <w:rsid w:val="00D30ADD"/>
    <w:rsid w:val="00D43A0D"/>
    <w:rsid w:val="00D46867"/>
    <w:rsid w:val="00D526F3"/>
    <w:rsid w:val="00DC733E"/>
    <w:rsid w:val="00DF57BE"/>
    <w:rsid w:val="00E06500"/>
    <w:rsid w:val="00E57060"/>
    <w:rsid w:val="00E87616"/>
    <w:rsid w:val="00E92047"/>
    <w:rsid w:val="00EA5C16"/>
    <w:rsid w:val="00EF000D"/>
    <w:rsid w:val="00F3441C"/>
    <w:rsid w:val="00F545A3"/>
    <w:rsid w:val="00FB5706"/>
    <w:rsid w:val="00FE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6D19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196B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rsid w:val="00BB501D"/>
    <w:rPr>
      <w:rFonts w:ascii="Arial" w:hAnsi="Arial"/>
      <w:sz w:val="24"/>
      <w:szCs w:val="24"/>
    </w:rPr>
  </w:style>
  <w:style w:type="table" w:styleId="Tabela-Siatka">
    <w:name w:val="Table Grid"/>
    <w:basedOn w:val="Standardowy"/>
    <w:rsid w:val="00BD5B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BD5B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6D19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196B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rsid w:val="00BB501D"/>
    <w:rPr>
      <w:rFonts w:ascii="Arial" w:hAnsi="Arial"/>
      <w:sz w:val="24"/>
      <w:szCs w:val="24"/>
    </w:rPr>
  </w:style>
  <w:style w:type="table" w:styleId="Tabela-Siatka">
    <w:name w:val="Table Grid"/>
    <w:basedOn w:val="Standardowy"/>
    <w:rsid w:val="00BD5B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BD5B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oracz@powiat.malbork.p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ykowska\AppData\Local\Microsoft\Windows\INetCache\IE\D1XL041U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D32FC-A4AE-465F-9D32-D5189C993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1</TotalTime>
  <Pages>2</Pages>
  <Words>463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Mykowska</dc:creator>
  <cp:lastModifiedBy>Paweł Kot</cp:lastModifiedBy>
  <cp:revision>2</cp:revision>
  <cp:lastPrinted>2016-11-18T08:13:00Z</cp:lastPrinted>
  <dcterms:created xsi:type="dcterms:W3CDTF">2016-11-25T12:17:00Z</dcterms:created>
  <dcterms:modified xsi:type="dcterms:W3CDTF">2016-11-25T12:17:00Z</dcterms:modified>
</cp:coreProperties>
</file>