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FBDFCA" w14:textId="77777777" w:rsidR="00BD5BEA" w:rsidRPr="00B26FEF" w:rsidRDefault="00BD5BEA" w:rsidP="00BD5BEA">
      <w:pPr>
        <w:jc w:val="center"/>
        <w:rPr>
          <w:rFonts w:ascii="Times New Roman" w:hAnsi="Times New Roman"/>
          <w:sz w:val="22"/>
          <w:szCs w:val="22"/>
        </w:rPr>
      </w:pPr>
    </w:p>
    <w:p w14:paraId="2EC52286" w14:textId="5B0EB2ED" w:rsidR="00B26FEF" w:rsidRPr="00B26FEF" w:rsidRDefault="008C2550" w:rsidP="00B26FEF">
      <w:pPr>
        <w:autoSpaceDE w:val="0"/>
        <w:autoSpaceDN w:val="0"/>
        <w:adjustRightInd w:val="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Malbork, </w:t>
      </w:r>
      <w:r w:rsidR="0014132A">
        <w:rPr>
          <w:rFonts w:ascii="Times New Roman" w:hAnsi="Times New Roman"/>
          <w:sz w:val="22"/>
          <w:szCs w:val="22"/>
        </w:rPr>
        <w:t>2</w:t>
      </w:r>
      <w:r w:rsidR="004C4CF1">
        <w:rPr>
          <w:rFonts w:ascii="Times New Roman" w:hAnsi="Times New Roman"/>
          <w:sz w:val="22"/>
          <w:szCs w:val="22"/>
        </w:rPr>
        <w:t>7</w:t>
      </w:r>
      <w:r w:rsidR="0014132A">
        <w:rPr>
          <w:rFonts w:ascii="Times New Roman" w:hAnsi="Times New Roman"/>
          <w:sz w:val="22"/>
          <w:szCs w:val="22"/>
        </w:rPr>
        <w:t>.02.2018</w:t>
      </w:r>
      <w:r w:rsidR="00B26FEF" w:rsidRPr="00B26FEF">
        <w:rPr>
          <w:rFonts w:ascii="Times New Roman" w:hAnsi="Times New Roman"/>
          <w:sz w:val="22"/>
          <w:szCs w:val="22"/>
        </w:rPr>
        <w:t xml:space="preserve"> r.</w:t>
      </w:r>
    </w:p>
    <w:p w14:paraId="5BCA35DC" w14:textId="77777777"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</w:p>
    <w:p w14:paraId="77812830" w14:textId="55E16C30" w:rsidR="00B26FEF" w:rsidRPr="00B26FEF" w:rsidRDefault="00C920BC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PE.042.1.2015.KR</w:t>
      </w:r>
    </w:p>
    <w:p w14:paraId="30EFAF87" w14:textId="77777777"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14:paraId="762D8BB5" w14:textId="77777777"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ZAPYTANIE CENOWE</w:t>
      </w:r>
    </w:p>
    <w:p w14:paraId="4C558B66" w14:textId="77777777"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14:paraId="08D1B095" w14:textId="77777777"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14:paraId="6F700683" w14:textId="77777777"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i/>
          <w:iCs/>
          <w:sz w:val="22"/>
          <w:szCs w:val="22"/>
        </w:rPr>
      </w:pPr>
      <w:r w:rsidRPr="00B26FEF">
        <w:rPr>
          <w:rFonts w:ascii="Times New Roman" w:hAnsi="Times New Roman"/>
          <w:i/>
          <w:iCs/>
          <w:sz w:val="22"/>
          <w:szCs w:val="22"/>
        </w:rPr>
        <w:t>Szanowni Państwo,</w:t>
      </w:r>
    </w:p>
    <w:p w14:paraId="37B6CD3F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7AECB4E3" w14:textId="0C57D7C3" w:rsidR="00B26FEF" w:rsidRPr="00B26FEF" w:rsidRDefault="00B26FEF" w:rsidP="00B26FEF">
      <w:p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 xml:space="preserve">Zamawiający – Powiat Malborski ma zamiar zlecić w trybie rozeznania rynku (zapytania ofertowego) realizację usługi polegającej na transporcie osób </w:t>
      </w:r>
      <w:r w:rsidR="0014132A">
        <w:rPr>
          <w:rFonts w:ascii="Times New Roman" w:hAnsi="Times New Roman"/>
          <w:sz w:val="22"/>
          <w:szCs w:val="22"/>
        </w:rPr>
        <w:t>do Muzeum II Wojny Światowej w Gdańsku</w:t>
      </w:r>
      <w:r w:rsidRPr="00B26FEF">
        <w:rPr>
          <w:rFonts w:ascii="Times New Roman" w:hAnsi="Times New Roman"/>
          <w:sz w:val="22"/>
          <w:szCs w:val="22"/>
        </w:rPr>
        <w:t xml:space="preserve"> </w:t>
      </w:r>
      <w:r w:rsidR="0014132A">
        <w:rPr>
          <w:rFonts w:ascii="Times New Roman" w:hAnsi="Times New Roman"/>
          <w:sz w:val="22"/>
          <w:szCs w:val="22"/>
        </w:rPr>
        <w:br/>
      </w:r>
      <w:r w:rsidRPr="00B26FEF">
        <w:rPr>
          <w:rFonts w:ascii="Times New Roman" w:hAnsi="Times New Roman"/>
          <w:sz w:val="22"/>
          <w:szCs w:val="22"/>
        </w:rPr>
        <w:t xml:space="preserve">w ramach projektu </w:t>
      </w:r>
      <w:r w:rsidRPr="00C920BC">
        <w:rPr>
          <w:rFonts w:ascii="Times New Roman" w:hAnsi="Times New Roman"/>
          <w:b/>
          <w:i/>
          <w:sz w:val="22"/>
          <w:szCs w:val="22"/>
        </w:rPr>
        <w:t>„Zdolni z Pomorza – powiat malborski”.</w:t>
      </w:r>
      <w:r w:rsidRPr="00B26FEF">
        <w:rPr>
          <w:rFonts w:ascii="Times New Roman" w:hAnsi="Times New Roman"/>
          <w:sz w:val="22"/>
          <w:szCs w:val="22"/>
        </w:rPr>
        <w:t xml:space="preserve"> Projekt współfinansowany jest </w:t>
      </w:r>
      <w:r w:rsidR="0014132A">
        <w:rPr>
          <w:rFonts w:ascii="Times New Roman" w:hAnsi="Times New Roman"/>
          <w:sz w:val="22"/>
          <w:szCs w:val="22"/>
        </w:rPr>
        <w:br/>
      </w:r>
      <w:r w:rsidRPr="00B26FEF">
        <w:rPr>
          <w:rFonts w:ascii="Times New Roman" w:hAnsi="Times New Roman"/>
          <w:sz w:val="22"/>
          <w:szCs w:val="22"/>
        </w:rPr>
        <w:t xml:space="preserve">ze środków Europejskiego Funduszu Społecznego w ramach Regionalnego Programu Operacyjnego Województwa Pomorskiego na lata 2014-2020, w ramach Działania 03.02. Edukacja ogólna </w:t>
      </w:r>
      <w:r w:rsidR="0014132A">
        <w:rPr>
          <w:rFonts w:ascii="Times New Roman" w:hAnsi="Times New Roman"/>
          <w:sz w:val="22"/>
          <w:szCs w:val="22"/>
        </w:rPr>
        <w:br/>
      </w:r>
      <w:r w:rsidRPr="00B26FEF">
        <w:rPr>
          <w:rFonts w:ascii="Times New Roman" w:hAnsi="Times New Roman"/>
          <w:sz w:val="22"/>
          <w:szCs w:val="22"/>
        </w:rPr>
        <w:t>03.02.02. Wsparcie ucznia szczególnie uzdolnionego. Wobec tego zwraca się z zapytaniem o koszt wynajmu autokaru na potrzeby przewiezienia w obie strony tych osób, wg następujących zasad:</w:t>
      </w:r>
    </w:p>
    <w:tbl>
      <w:tblPr>
        <w:tblW w:w="921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4"/>
        <w:gridCol w:w="3150"/>
        <w:gridCol w:w="1986"/>
        <w:gridCol w:w="1843"/>
        <w:gridCol w:w="1697"/>
      </w:tblGrid>
      <w:tr w:rsidR="00B26FEF" w:rsidRPr="00B26FEF" w14:paraId="4D9E00B9" w14:textId="77777777" w:rsidTr="0033371D">
        <w:trPr>
          <w:trHeight w:val="1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65E461D9" w14:textId="77777777"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09226A">
              <w:rPr>
                <w:rFonts w:ascii="Times New Roman" w:hAnsi="Times New Roman"/>
                <w:b/>
                <w:bCs/>
                <w:sz w:val="20"/>
                <w:szCs w:val="22"/>
                <w:lang w:val="en-US"/>
              </w:rPr>
              <w:t>Lp</w:t>
            </w:r>
            <w:proofErr w:type="spellEnd"/>
            <w:r w:rsidRPr="0009226A">
              <w:rPr>
                <w:rFonts w:ascii="Times New Roman" w:hAnsi="Times New Roman"/>
                <w:b/>
                <w:bCs/>
                <w:sz w:val="20"/>
                <w:szCs w:val="22"/>
                <w:lang w:val="en-US"/>
              </w:rPr>
              <w:t>.</w:t>
            </w: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058AA591" w14:textId="77777777" w:rsidR="00B26FEF" w:rsidRPr="00B26FEF" w:rsidRDefault="00B26FEF" w:rsidP="00B26F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Trasa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wyjazdu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y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jazdu</w:t>
            </w:r>
            <w:proofErr w:type="spellEnd"/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32FE5616" w14:textId="77777777"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Data i godzina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62395C7D" w14:textId="77777777"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Liczba osób do przewiezienia w obie strony </w:t>
            </w:r>
          </w:p>
        </w:tc>
      </w:tr>
      <w:tr w:rsidR="00B26FEF" w:rsidRPr="00B26FEF" w14:paraId="69F3E66A" w14:textId="77777777" w:rsidTr="0033371D">
        <w:trPr>
          <w:trHeight w:val="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418EA6D4" w14:textId="77777777"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14:paraId="18A2E2E4" w14:textId="77777777"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3BE7106E" w14:textId="77777777"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Przyjazd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do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Gda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ńska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14:paraId="2A6E305E" w14:textId="77777777"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Wyjazd z Gdańska do Malborka</w:t>
            </w: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04248E8" w14:textId="77777777"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26FEF" w:rsidRPr="00B26FEF" w14:paraId="45758CF5" w14:textId="77777777" w:rsidTr="0033371D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14:paraId="4CDB4D32" w14:textId="77777777"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26FEF">
              <w:rPr>
                <w:rFonts w:ascii="Times New Roman" w:hAnsi="Times New Roman"/>
                <w:sz w:val="22"/>
                <w:szCs w:val="22"/>
                <w:lang w:val="en-US"/>
              </w:rPr>
              <w:t>1.</w:t>
            </w:r>
          </w:p>
        </w:tc>
        <w:tc>
          <w:tcPr>
            <w:tcW w:w="31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B15EE97" w14:textId="794ECD53" w:rsidR="00B26FEF" w:rsidRDefault="00B26FEF" w:rsidP="0014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Wyjazd z Malborka </w:t>
            </w:r>
            <w:r w:rsidR="00E8360A">
              <w:rPr>
                <w:rFonts w:ascii="Times New Roman" w:hAnsi="Times New Roman"/>
                <w:sz w:val="22"/>
                <w:szCs w:val="22"/>
              </w:rPr>
              <w:br/>
            </w:r>
            <w:r w:rsidRPr="00B26FEF">
              <w:rPr>
                <w:rFonts w:ascii="Times New Roman" w:hAnsi="Times New Roman"/>
                <w:sz w:val="22"/>
                <w:szCs w:val="22"/>
              </w:rPr>
              <w:t xml:space="preserve">(zbiórka wstępnie przy Starostwie Powiatowym w Malborku) do Gdańska </w:t>
            </w:r>
            <w:r w:rsidR="00E8360A">
              <w:rPr>
                <w:rFonts w:ascii="Times New Roman" w:hAnsi="Times New Roman"/>
                <w:sz w:val="22"/>
                <w:szCs w:val="22"/>
              </w:rPr>
              <w:br/>
            </w:r>
            <w:r w:rsidRPr="00B26FEF">
              <w:rPr>
                <w:rFonts w:ascii="Times New Roman" w:hAnsi="Times New Roman"/>
                <w:sz w:val="22"/>
                <w:szCs w:val="22"/>
              </w:rPr>
              <w:t xml:space="preserve">– </w:t>
            </w:r>
            <w:r w:rsidR="0014132A">
              <w:rPr>
                <w:rFonts w:ascii="Times New Roman" w:hAnsi="Times New Roman"/>
                <w:sz w:val="22"/>
                <w:szCs w:val="22"/>
              </w:rPr>
              <w:t xml:space="preserve">Muzeum II Wojny Światowej </w:t>
            </w:r>
            <w:r w:rsidR="005120FC">
              <w:rPr>
                <w:rFonts w:ascii="Times New Roman" w:hAnsi="Times New Roman"/>
                <w:sz w:val="22"/>
                <w:szCs w:val="22"/>
              </w:rPr>
              <w:t>w Gdańsku</w:t>
            </w:r>
          </w:p>
          <w:p w14:paraId="142D4518" w14:textId="3129FBD3" w:rsidR="00E8360A" w:rsidRPr="00E8360A" w:rsidRDefault="00E8360A" w:rsidP="0014132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E8360A">
              <w:rPr>
                <w:rFonts w:ascii="Times New Roman" w:hAnsi="Times New Roman"/>
                <w:sz w:val="20"/>
              </w:rPr>
              <w:t>pl. Władysława Bartoszewskiego 1</w:t>
            </w:r>
            <w:r w:rsidRPr="00E8360A">
              <w:rPr>
                <w:rFonts w:ascii="Times New Roman" w:hAnsi="Times New Roman"/>
                <w:sz w:val="20"/>
              </w:rPr>
              <w:br/>
              <w:t>80-862 Gdańsk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C0599A" w14:textId="5AD6C73C" w:rsidR="00B26FEF" w:rsidRDefault="0033371D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5120FC">
              <w:rPr>
                <w:rFonts w:ascii="Times New Roman" w:hAnsi="Times New Roman"/>
                <w:sz w:val="22"/>
                <w:szCs w:val="22"/>
              </w:rPr>
              <w:t>0 marca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t xml:space="preserve"> 201</w:t>
            </w:r>
            <w:r w:rsidR="005120FC">
              <w:rPr>
                <w:rFonts w:ascii="Times New Roman" w:hAnsi="Times New Roman"/>
                <w:sz w:val="22"/>
                <w:szCs w:val="22"/>
              </w:rPr>
              <w:t>8</w:t>
            </w:r>
            <w:r w:rsidR="00E8360A">
              <w:rPr>
                <w:rFonts w:ascii="Times New Roman" w:hAnsi="Times New Roman"/>
                <w:sz w:val="22"/>
                <w:szCs w:val="22"/>
              </w:rPr>
              <w:t xml:space="preserve"> r. godz. 9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t>:</w:t>
            </w:r>
            <w:r w:rsidR="00E8360A">
              <w:rPr>
                <w:rFonts w:ascii="Times New Roman" w:hAnsi="Times New Roman"/>
                <w:sz w:val="22"/>
                <w:szCs w:val="22"/>
              </w:rPr>
              <w:t>45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br/>
            </w:r>
          </w:p>
          <w:p w14:paraId="7CA61F43" w14:textId="77777777" w:rsidR="00E8360A" w:rsidRDefault="00E8360A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14:paraId="193A1F0C" w14:textId="77777777" w:rsid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65C5C861" w14:textId="77777777" w:rsidR="0033371D" w:rsidRDefault="0033371D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F27DAE4" w14:textId="77777777" w:rsidR="0009226A" w:rsidRPr="00B26FEF" w:rsidRDefault="0009226A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6FA513D7" w14:textId="04B98C57" w:rsidR="00B26FEF" w:rsidRPr="00B26FEF" w:rsidRDefault="00B26FEF" w:rsidP="005120FC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Wyjazd z Malborka 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 xml:space="preserve">godz. </w:t>
            </w:r>
            <w:r w:rsidR="005120FC">
              <w:rPr>
                <w:rFonts w:ascii="Times New Roman" w:hAnsi="Times New Roman"/>
                <w:b/>
                <w:bCs/>
                <w:sz w:val="22"/>
                <w:szCs w:val="22"/>
              </w:rPr>
              <w:t>8:15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AF720CF" w14:textId="140CABF0" w:rsidR="00B26FEF" w:rsidRDefault="0033371D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5120FC">
              <w:rPr>
                <w:rFonts w:ascii="Times New Roman" w:hAnsi="Times New Roman"/>
                <w:sz w:val="22"/>
                <w:szCs w:val="22"/>
              </w:rPr>
              <w:t>0 marca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201</w:t>
            </w:r>
            <w:r w:rsidR="005120FC">
              <w:rPr>
                <w:rFonts w:ascii="Times New Roman" w:hAnsi="Times New Roman"/>
                <w:sz w:val="22"/>
                <w:szCs w:val="22"/>
              </w:rPr>
              <w:t>8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r. 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t>godz. 1</w:t>
            </w:r>
            <w:r w:rsidR="00E8360A">
              <w:rPr>
                <w:rFonts w:ascii="Times New Roman" w:hAnsi="Times New Roman"/>
                <w:sz w:val="22"/>
                <w:szCs w:val="22"/>
              </w:rPr>
              <w:t>4:0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t>0</w:t>
            </w:r>
          </w:p>
          <w:p w14:paraId="452CCCBC" w14:textId="1FD8368E" w:rsidR="00E8360A" w:rsidRPr="00B26FEF" w:rsidRDefault="00E8360A" w:rsidP="00E836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(o tej godzinie kończą się zajęcia edukacyjne)</w:t>
            </w:r>
          </w:p>
          <w:p w14:paraId="086D9A97" w14:textId="77777777" w:rsid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14:paraId="170552D8" w14:textId="77777777" w:rsidR="0009226A" w:rsidRDefault="0009226A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14:paraId="22EACAC7" w14:textId="087432CF" w:rsidR="00B26FEF" w:rsidRPr="00B26FEF" w:rsidRDefault="00E8360A" w:rsidP="00E8360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Wyjazd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z </w:t>
            </w:r>
            <w:r w:rsidR="00B26FEF"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Gdańska</w:t>
            </w:r>
            <w:r w:rsidR="00B26FEF"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 xml:space="preserve">godz.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14:30</w:t>
            </w:r>
          </w:p>
        </w:tc>
        <w:tc>
          <w:tcPr>
            <w:tcW w:w="1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47206A4" w14:textId="25653BC1" w:rsidR="00B26FEF" w:rsidRPr="00B26FEF" w:rsidRDefault="005120FC" w:rsidP="005120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Wstępnie </w:t>
            </w:r>
            <w:r>
              <w:rPr>
                <w:rFonts w:ascii="Times New Roman" w:hAnsi="Times New Roman"/>
                <w:sz w:val="22"/>
                <w:szCs w:val="22"/>
              </w:rPr>
              <w:br/>
              <w:t>35</w:t>
            </w:r>
            <w:r w:rsidR="00B26FEF" w:rsidRPr="00B26FEF">
              <w:rPr>
                <w:rFonts w:ascii="Times New Roman" w:hAnsi="Times New Roman"/>
                <w:sz w:val="22"/>
                <w:szCs w:val="22"/>
              </w:rPr>
              <w:t xml:space="preserve"> osób</w:t>
            </w:r>
          </w:p>
        </w:tc>
      </w:tr>
    </w:tbl>
    <w:p w14:paraId="49AD6281" w14:textId="77777777" w:rsidR="00B26FEF" w:rsidRPr="0033371D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1BA8BDFD" w14:textId="77777777"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Powiat Malborski przy wyborze przewoźnika kierował się będzie najniższą ceną.</w:t>
      </w:r>
    </w:p>
    <w:p w14:paraId="338D658F" w14:textId="45C0FEB3"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Wszystkie miejsca w autoka</w:t>
      </w:r>
      <w:r w:rsidR="005120FC">
        <w:rPr>
          <w:rFonts w:ascii="Times New Roman" w:hAnsi="Times New Roman"/>
          <w:sz w:val="22"/>
          <w:szCs w:val="22"/>
        </w:rPr>
        <w:t>rze</w:t>
      </w:r>
      <w:r w:rsidRPr="00B26FEF">
        <w:rPr>
          <w:rFonts w:ascii="Times New Roman" w:hAnsi="Times New Roman"/>
          <w:sz w:val="22"/>
          <w:szCs w:val="22"/>
        </w:rPr>
        <w:t xml:space="preserve"> muszą być siedzące.</w:t>
      </w:r>
    </w:p>
    <w:p w14:paraId="527DDFD6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Bardzo prosimy, o ile Państwo byliby zainteresowani wyceną i realizacją transportu, o przesłanie propozycji cenowej ze wskazaniem liczby osób, które mogą Państwo przewieźć oraz ceny brutto za przewóz tych osób.</w:t>
      </w:r>
    </w:p>
    <w:p w14:paraId="4200FA1F" w14:textId="459D3096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Propozycję cenową należ</w:t>
      </w:r>
      <w:r w:rsidR="0033371D">
        <w:rPr>
          <w:rFonts w:ascii="Times New Roman" w:hAnsi="Times New Roman"/>
          <w:sz w:val="22"/>
          <w:szCs w:val="22"/>
        </w:rPr>
        <w:t>y</w:t>
      </w:r>
      <w:r w:rsidR="005120FC">
        <w:rPr>
          <w:rFonts w:ascii="Times New Roman" w:hAnsi="Times New Roman"/>
          <w:sz w:val="22"/>
          <w:szCs w:val="22"/>
        </w:rPr>
        <w:t xml:space="preserve"> przesłać do godz. 12:00 dnia 02</w:t>
      </w:r>
      <w:r w:rsidRPr="00B26FEF">
        <w:rPr>
          <w:rFonts w:ascii="Times New Roman" w:hAnsi="Times New Roman"/>
          <w:sz w:val="22"/>
          <w:szCs w:val="22"/>
        </w:rPr>
        <w:t>.</w:t>
      </w:r>
      <w:r w:rsidR="0033371D">
        <w:rPr>
          <w:rFonts w:ascii="Times New Roman" w:hAnsi="Times New Roman"/>
          <w:sz w:val="22"/>
          <w:szCs w:val="22"/>
        </w:rPr>
        <w:t>0</w:t>
      </w:r>
      <w:r w:rsidR="005120FC">
        <w:rPr>
          <w:rFonts w:ascii="Times New Roman" w:hAnsi="Times New Roman"/>
          <w:sz w:val="22"/>
          <w:szCs w:val="22"/>
        </w:rPr>
        <w:t>3</w:t>
      </w:r>
      <w:r w:rsidRPr="00B26FEF">
        <w:rPr>
          <w:rFonts w:ascii="Times New Roman" w:hAnsi="Times New Roman"/>
          <w:sz w:val="22"/>
          <w:szCs w:val="22"/>
        </w:rPr>
        <w:t>.201</w:t>
      </w:r>
      <w:r w:rsidR="005120FC">
        <w:rPr>
          <w:rFonts w:ascii="Times New Roman" w:hAnsi="Times New Roman"/>
          <w:sz w:val="22"/>
          <w:szCs w:val="22"/>
        </w:rPr>
        <w:t>8</w:t>
      </w:r>
      <w:r w:rsidRPr="00B26FEF">
        <w:rPr>
          <w:rFonts w:ascii="Times New Roman" w:hAnsi="Times New Roman"/>
          <w:sz w:val="22"/>
          <w:szCs w:val="22"/>
        </w:rPr>
        <w:t xml:space="preserve"> roku – pocztą elektroniczną na adres </w:t>
      </w:r>
      <w:hyperlink r:id="rId7" w:history="1">
        <w:r w:rsidR="005120FC" w:rsidRPr="00E0248B">
          <w:rPr>
            <w:rStyle w:val="Hipercze"/>
            <w:rFonts w:ascii="Times New Roman" w:hAnsi="Times New Roman"/>
            <w:sz w:val="22"/>
            <w:szCs w:val="22"/>
          </w:rPr>
          <w:t>k.reszka@powiat.malbork.pl</w:t>
        </w:r>
      </w:hyperlink>
      <w:r w:rsidRPr="00B26FEF">
        <w:rPr>
          <w:rFonts w:ascii="Times New Roman" w:hAnsi="Times New Roman"/>
          <w:sz w:val="22"/>
          <w:szCs w:val="22"/>
        </w:rPr>
        <w:t>.</w:t>
      </w:r>
      <w:r w:rsidR="00C409E0">
        <w:rPr>
          <w:rFonts w:ascii="Times New Roman" w:hAnsi="Times New Roman"/>
          <w:sz w:val="22"/>
          <w:szCs w:val="22"/>
        </w:rPr>
        <w:t xml:space="preserve">, osobiście w siedzibie Starostwa Powiatowego w Malborku, </w:t>
      </w:r>
      <w:r w:rsidR="00C409E0">
        <w:rPr>
          <w:rFonts w:ascii="Times New Roman" w:hAnsi="Times New Roman"/>
          <w:sz w:val="22"/>
          <w:szCs w:val="22"/>
        </w:rPr>
        <w:br/>
        <w:t>Pl. Słowiański 17, 82-200 Malbork, pokój 48 lub faxem na nr: 55</w:t>
      </w:r>
      <w:r w:rsidR="0033371D">
        <w:rPr>
          <w:rFonts w:ascii="Times New Roman" w:hAnsi="Times New Roman"/>
          <w:sz w:val="22"/>
          <w:szCs w:val="22"/>
        </w:rPr>
        <w:t> 272 34 62</w:t>
      </w:r>
      <w:r w:rsidR="005120FC">
        <w:rPr>
          <w:rFonts w:ascii="Times New Roman" w:hAnsi="Times New Roman"/>
          <w:sz w:val="22"/>
          <w:szCs w:val="22"/>
        </w:rPr>
        <w:t>.</w:t>
      </w:r>
    </w:p>
    <w:p w14:paraId="3A8847E3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193A9407" w14:textId="77777777" w:rsid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774D8BBC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74F6982A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3338809D" w14:textId="77777777" w:rsid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19AADC88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4ADB0A8C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50307F17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6F887436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60DF3A2B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6EC77BE1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3A5DD09F" w14:textId="77777777" w:rsidR="005120FC" w:rsidRDefault="005120FC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75E85508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6D12FC21" w14:textId="77777777" w:rsidR="0033371D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2C6D0788" w14:textId="77777777" w:rsidR="00E8360A" w:rsidRPr="00B26FEF" w:rsidRDefault="00E8360A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0C5F714E" w14:textId="77777777"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  <w:r w:rsidRPr="00B26FEF">
        <w:rPr>
          <w:rFonts w:ascii="Times New Roman" w:hAnsi="Times New Roman"/>
          <w:i/>
          <w:iCs/>
          <w:sz w:val="22"/>
          <w:szCs w:val="22"/>
        </w:rPr>
        <w:t>Załącznik nr 1 – wzór cennika</w:t>
      </w:r>
    </w:p>
    <w:p w14:paraId="448A85CB" w14:textId="77777777"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</w:p>
    <w:p w14:paraId="113B8907" w14:textId="77777777"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</w:p>
    <w:p w14:paraId="34048193" w14:textId="77777777" w:rsidR="00B26FEF" w:rsidRPr="00B26FEF" w:rsidRDefault="00B26FEF" w:rsidP="005120FC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Dane Wykonawcy:</w:t>
      </w:r>
    </w:p>
    <w:p w14:paraId="2BEBA870" w14:textId="77777777" w:rsidR="00B26FEF" w:rsidRPr="00B26FEF" w:rsidRDefault="00B26FEF" w:rsidP="005120FC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Nazwa (firma):…………………………………………………………………………………</w:t>
      </w:r>
    </w:p>
    <w:p w14:paraId="0AA9A7D5" w14:textId="77777777" w:rsidR="00B26FEF" w:rsidRPr="00B26FEF" w:rsidRDefault="00B26FEF" w:rsidP="005120FC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Tel. - …………………………………………………………………………………………....</w:t>
      </w:r>
    </w:p>
    <w:p w14:paraId="2998535F" w14:textId="77777777" w:rsidR="00B26FEF" w:rsidRPr="00B26FEF" w:rsidRDefault="00B26FEF" w:rsidP="005120FC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Adres siedziby - ………………………………………………………………………………..</w:t>
      </w:r>
    </w:p>
    <w:p w14:paraId="53C337CE" w14:textId="77777777" w:rsidR="00B26FEF" w:rsidRPr="00B26FEF" w:rsidRDefault="00B26FEF" w:rsidP="005120FC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Email do kontaktu - ……………………………………………………………………….......</w:t>
      </w:r>
    </w:p>
    <w:p w14:paraId="0340C0F1" w14:textId="77777777" w:rsid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66368EA0" w14:textId="77777777" w:rsidR="0033371D" w:rsidRPr="00B26FEF" w:rsidRDefault="0033371D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560A8F5B" w14:textId="77777777" w:rsid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 xml:space="preserve">Propozycja cenowa </w:t>
      </w:r>
    </w:p>
    <w:p w14:paraId="6E2A70DF" w14:textId="77777777" w:rsidR="0033371D" w:rsidRPr="00B26FEF" w:rsidRDefault="0033371D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6D38FA8B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3DF0971D" w14:textId="329396C5" w:rsidR="00B26FEF" w:rsidRPr="00B26FEF" w:rsidRDefault="00B26FEF" w:rsidP="0007532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 xml:space="preserve">Cena za kurs w dniu </w:t>
      </w:r>
      <w:r w:rsidR="005120FC">
        <w:rPr>
          <w:rFonts w:ascii="Times New Roman" w:hAnsi="Times New Roman"/>
          <w:sz w:val="22"/>
          <w:szCs w:val="22"/>
        </w:rPr>
        <w:t>10 marca 2018</w:t>
      </w:r>
      <w:r w:rsidR="0033371D">
        <w:rPr>
          <w:rFonts w:ascii="Times New Roman" w:hAnsi="Times New Roman"/>
          <w:sz w:val="22"/>
          <w:szCs w:val="22"/>
        </w:rPr>
        <w:t xml:space="preserve"> r.</w:t>
      </w:r>
      <w:r w:rsidRPr="00B26FEF">
        <w:rPr>
          <w:rFonts w:ascii="Times New Roman" w:hAnsi="Times New Roman"/>
          <w:sz w:val="22"/>
          <w:szCs w:val="22"/>
        </w:rPr>
        <w:t xml:space="preserve"> jednego </w:t>
      </w:r>
      <w:r w:rsidRPr="004C4CF1">
        <w:rPr>
          <w:rFonts w:ascii="Times New Roman" w:hAnsi="Times New Roman"/>
          <w:sz w:val="22"/>
          <w:szCs w:val="22"/>
        </w:rPr>
        <w:t>autokaru osobowego</w:t>
      </w:r>
      <w:r w:rsidR="005120FC" w:rsidRPr="004C4CF1">
        <w:rPr>
          <w:rFonts w:ascii="Times New Roman" w:hAnsi="Times New Roman"/>
          <w:sz w:val="22"/>
          <w:szCs w:val="22"/>
        </w:rPr>
        <w:t xml:space="preserve"> (min. 35 osób)</w:t>
      </w:r>
      <w:r w:rsidRPr="00B26FEF">
        <w:rPr>
          <w:rFonts w:ascii="Times New Roman" w:hAnsi="Times New Roman"/>
          <w:sz w:val="22"/>
          <w:szCs w:val="22"/>
        </w:rPr>
        <w:t xml:space="preserve"> w obie strony </w:t>
      </w:r>
      <w:r w:rsidR="005120FC">
        <w:rPr>
          <w:rFonts w:ascii="Times New Roman" w:hAnsi="Times New Roman"/>
          <w:sz w:val="22"/>
          <w:szCs w:val="22"/>
        </w:rPr>
        <w:br/>
      </w:r>
      <w:r w:rsidRPr="00B26FEF">
        <w:rPr>
          <w:rFonts w:ascii="Times New Roman" w:hAnsi="Times New Roman"/>
          <w:sz w:val="22"/>
          <w:szCs w:val="22"/>
        </w:rPr>
        <w:t>z Malborka do Gdańska oraz z Gdańska do Malborka: ……</w:t>
      </w:r>
      <w:r w:rsidR="0033371D">
        <w:rPr>
          <w:rFonts w:ascii="Times New Roman" w:hAnsi="Times New Roman"/>
          <w:sz w:val="22"/>
          <w:szCs w:val="22"/>
        </w:rPr>
        <w:t>……</w:t>
      </w:r>
      <w:r w:rsidRPr="00B26FEF">
        <w:rPr>
          <w:rFonts w:ascii="Times New Roman" w:hAnsi="Times New Roman"/>
          <w:sz w:val="22"/>
          <w:szCs w:val="22"/>
        </w:rPr>
        <w:t>…</w:t>
      </w:r>
      <w:r w:rsidR="005120FC">
        <w:rPr>
          <w:rFonts w:ascii="Times New Roman" w:hAnsi="Times New Roman"/>
          <w:sz w:val="22"/>
          <w:szCs w:val="22"/>
        </w:rPr>
        <w:t>……………………</w:t>
      </w:r>
      <w:r w:rsidRPr="00B26FEF">
        <w:rPr>
          <w:rFonts w:ascii="Times New Roman" w:hAnsi="Times New Roman"/>
          <w:sz w:val="22"/>
          <w:szCs w:val="22"/>
        </w:rPr>
        <w:t>….. brutto.</w:t>
      </w:r>
    </w:p>
    <w:p w14:paraId="51E20DAC" w14:textId="77777777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63C6378C" w14:textId="5FF3A692"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14:paraId="0FDA99FA" w14:textId="77777777" w:rsidR="00BD5BEA" w:rsidRPr="00B26FEF" w:rsidRDefault="00BD5BEA" w:rsidP="00BD5BEA">
      <w:pPr>
        <w:jc w:val="center"/>
        <w:rPr>
          <w:rFonts w:ascii="Times New Roman" w:hAnsi="Times New Roman"/>
          <w:i/>
          <w:sz w:val="22"/>
          <w:szCs w:val="22"/>
        </w:rPr>
      </w:pPr>
    </w:p>
    <w:p w14:paraId="5051C4FD" w14:textId="77777777" w:rsidR="00BD5BEA" w:rsidRPr="00B26FEF" w:rsidRDefault="00BD5BEA" w:rsidP="00BD5BEA">
      <w:pPr>
        <w:jc w:val="right"/>
        <w:rPr>
          <w:rFonts w:ascii="Times New Roman" w:hAnsi="Times New Roman"/>
          <w:i/>
          <w:sz w:val="22"/>
          <w:szCs w:val="22"/>
        </w:rPr>
      </w:pPr>
    </w:p>
    <w:p w14:paraId="6BFF0E73" w14:textId="77777777" w:rsidR="008C139A" w:rsidRPr="00B26FEF" w:rsidRDefault="008C139A" w:rsidP="008C139A">
      <w:pPr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sectPr w:rsidR="008C139A" w:rsidRPr="00B26FEF" w:rsidSect="005D1517">
      <w:footerReference w:type="default" r:id="rId8"/>
      <w:headerReference w:type="first" r:id="rId9"/>
      <w:footerReference w:type="first" r:id="rId10"/>
      <w:pgSz w:w="11906" w:h="16838" w:code="9"/>
      <w:pgMar w:top="1667" w:right="1418" w:bottom="1135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0E259" w14:textId="77777777" w:rsidR="00015D2E" w:rsidRDefault="00015D2E">
      <w:r>
        <w:separator/>
      </w:r>
    </w:p>
  </w:endnote>
  <w:endnote w:type="continuationSeparator" w:id="0">
    <w:p w14:paraId="2B0A750B" w14:textId="77777777" w:rsidR="00015D2E" w:rsidRDefault="00015D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EEE8D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621AFDE0" wp14:editId="408A616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3" name="Obraz 5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DDDE46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FE1119">
      <w:rPr>
        <w:rFonts w:cs="Arial"/>
        <w:i/>
        <w:color w:val="7F7F7F"/>
        <w:sz w:val="20"/>
        <w:szCs w:val="20"/>
      </w:rPr>
      <w:t>powiat malborski</w:t>
    </w:r>
  </w:p>
  <w:p w14:paraId="74A51CF6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6703" behindDoc="1" locked="0" layoutInCell="0" allowOverlap="1" wp14:anchorId="48D35B46" wp14:editId="6F616FA2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54FB08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4D68DE" w14:textId="77777777" w:rsidR="00015D2E" w:rsidRDefault="00015D2E">
      <w:r>
        <w:separator/>
      </w:r>
    </w:p>
  </w:footnote>
  <w:footnote w:type="continuationSeparator" w:id="0">
    <w:p w14:paraId="373FC4FC" w14:textId="77777777" w:rsidR="00015D2E" w:rsidRDefault="00015D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2E62A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7C77CE5" wp14:editId="5B0F13D0">
              <wp:simplePos x="0" y="0"/>
              <wp:positionH relativeFrom="column">
                <wp:posOffset>5471795</wp:posOffset>
              </wp:positionH>
              <wp:positionV relativeFrom="paragraph">
                <wp:posOffset>948690</wp:posOffset>
              </wp:positionV>
              <wp:extent cx="885190" cy="981075"/>
              <wp:effectExtent l="0" t="0" r="0" b="9525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981075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048694" w14:textId="77777777" w:rsidR="005D1517" w:rsidRPr="009C0E15" w:rsidRDefault="00FE1119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E1119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CEE230B" wp14:editId="66C34A64">
                                <wp:extent cx="676910" cy="805630"/>
                                <wp:effectExtent l="0" t="0" r="8890" b="0"/>
                                <wp:docPr id="1" name="Obraz 1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910" cy="805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C77CE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85pt;margin-top:74.7pt;width:69.7pt;height:7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" fillcolor="white [3201]" stroked="f" strokeweight="2pt">
              <v:textbox>
                <w:txbxContent>
                  <w:p w14:paraId="08048694" w14:textId="77777777" w:rsidR="005D1517" w:rsidRPr="009C0E15" w:rsidRDefault="00FE1119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FE1119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4CEE230B" wp14:editId="66C34A64">
                          <wp:extent cx="676910" cy="805630"/>
                          <wp:effectExtent l="0" t="0" r="8890" b="0"/>
                          <wp:docPr id="1" name="Obraz 1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910" cy="805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5BEA">
      <w:rPr>
        <w:noProof/>
      </w:rPr>
      <w:drawing>
        <wp:anchor distT="0" distB="0" distL="114300" distR="114300" simplePos="0" relativeHeight="251663872" behindDoc="0" locked="0" layoutInCell="1" allowOverlap="1" wp14:anchorId="6C77FC5C" wp14:editId="5219418B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" name="Obraz 3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61824" behindDoc="0" locked="0" layoutInCell="0" allowOverlap="1" wp14:anchorId="2DF44F88" wp14:editId="109BECAD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" name="Obraz 2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6B"/>
    <w:rsid w:val="00000F70"/>
    <w:rsid w:val="000055FF"/>
    <w:rsid w:val="00015D2E"/>
    <w:rsid w:val="00061F20"/>
    <w:rsid w:val="0006349E"/>
    <w:rsid w:val="00075321"/>
    <w:rsid w:val="00080D83"/>
    <w:rsid w:val="0009226A"/>
    <w:rsid w:val="000D283E"/>
    <w:rsid w:val="000D2F5A"/>
    <w:rsid w:val="000E794C"/>
    <w:rsid w:val="00100DBB"/>
    <w:rsid w:val="00124D4A"/>
    <w:rsid w:val="00130B23"/>
    <w:rsid w:val="0014132A"/>
    <w:rsid w:val="001974CE"/>
    <w:rsid w:val="001B210F"/>
    <w:rsid w:val="00241C1F"/>
    <w:rsid w:val="002425AE"/>
    <w:rsid w:val="00291DA3"/>
    <w:rsid w:val="002C6347"/>
    <w:rsid w:val="003164DE"/>
    <w:rsid w:val="00320AAC"/>
    <w:rsid w:val="00325198"/>
    <w:rsid w:val="0033371D"/>
    <w:rsid w:val="0035482A"/>
    <w:rsid w:val="003619F2"/>
    <w:rsid w:val="00365820"/>
    <w:rsid w:val="00382AD3"/>
    <w:rsid w:val="003A022B"/>
    <w:rsid w:val="003C554F"/>
    <w:rsid w:val="0040149C"/>
    <w:rsid w:val="00414478"/>
    <w:rsid w:val="004861BD"/>
    <w:rsid w:val="00492BD3"/>
    <w:rsid w:val="004A376E"/>
    <w:rsid w:val="004B70BD"/>
    <w:rsid w:val="004C4CF1"/>
    <w:rsid w:val="005120FC"/>
    <w:rsid w:val="0052111D"/>
    <w:rsid w:val="00537F26"/>
    <w:rsid w:val="005535C1"/>
    <w:rsid w:val="005760A9"/>
    <w:rsid w:val="00594464"/>
    <w:rsid w:val="005A0BC7"/>
    <w:rsid w:val="005C7C21"/>
    <w:rsid w:val="005D1517"/>
    <w:rsid w:val="00621F12"/>
    <w:rsid w:val="00622781"/>
    <w:rsid w:val="0063189F"/>
    <w:rsid w:val="00640BFF"/>
    <w:rsid w:val="00662CF3"/>
    <w:rsid w:val="0069621B"/>
    <w:rsid w:val="006D196B"/>
    <w:rsid w:val="006F209E"/>
    <w:rsid w:val="006F3D36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56E3A"/>
    <w:rsid w:val="00874BC4"/>
    <w:rsid w:val="008945D9"/>
    <w:rsid w:val="008C139A"/>
    <w:rsid w:val="008C2550"/>
    <w:rsid w:val="0096449A"/>
    <w:rsid w:val="009D71C1"/>
    <w:rsid w:val="009F2CF0"/>
    <w:rsid w:val="00A04690"/>
    <w:rsid w:val="00A40DD3"/>
    <w:rsid w:val="00A8311B"/>
    <w:rsid w:val="00A9051C"/>
    <w:rsid w:val="00AE4BB2"/>
    <w:rsid w:val="00B01F08"/>
    <w:rsid w:val="00B16E8F"/>
    <w:rsid w:val="00B26FEF"/>
    <w:rsid w:val="00B30401"/>
    <w:rsid w:val="00B31BA9"/>
    <w:rsid w:val="00B6637D"/>
    <w:rsid w:val="00BA0E74"/>
    <w:rsid w:val="00BB501D"/>
    <w:rsid w:val="00BB76D0"/>
    <w:rsid w:val="00BC363C"/>
    <w:rsid w:val="00BD5BEA"/>
    <w:rsid w:val="00BD71A4"/>
    <w:rsid w:val="00C409E0"/>
    <w:rsid w:val="00C62C24"/>
    <w:rsid w:val="00C635B6"/>
    <w:rsid w:val="00C920BC"/>
    <w:rsid w:val="00CA20F9"/>
    <w:rsid w:val="00CA23A3"/>
    <w:rsid w:val="00CA7905"/>
    <w:rsid w:val="00CC263D"/>
    <w:rsid w:val="00CE005B"/>
    <w:rsid w:val="00CF1A4A"/>
    <w:rsid w:val="00D0361A"/>
    <w:rsid w:val="00D30ADD"/>
    <w:rsid w:val="00D43A0D"/>
    <w:rsid w:val="00D46867"/>
    <w:rsid w:val="00D526F3"/>
    <w:rsid w:val="00D80D47"/>
    <w:rsid w:val="00DA6496"/>
    <w:rsid w:val="00DC4DDC"/>
    <w:rsid w:val="00DC733E"/>
    <w:rsid w:val="00DF57BE"/>
    <w:rsid w:val="00E06500"/>
    <w:rsid w:val="00E57060"/>
    <w:rsid w:val="00E8360A"/>
    <w:rsid w:val="00E87616"/>
    <w:rsid w:val="00E92047"/>
    <w:rsid w:val="00EA5C16"/>
    <w:rsid w:val="00EF000D"/>
    <w:rsid w:val="00F3441C"/>
    <w:rsid w:val="00F545A3"/>
    <w:rsid w:val="00FB5706"/>
    <w:rsid w:val="00FE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858076"/>
  <w15:docId w15:val="{9E8A375D-2157-45FF-92ED-B77E335C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table" w:styleId="Tabela-Siatka">
    <w:name w:val="Table Grid"/>
    <w:basedOn w:val="Standardowy"/>
    <w:rsid w:val="00BD5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BD5BEA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33371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337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3371D"/>
    <w:rPr>
      <w:rFonts w:ascii="Arial" w:hAnsi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337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33371D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.reszka@powiat.malbor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518D9-359F-45BC-AC03-C1A4D8975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95</TotalTime>
  <Pages>2</Pages>
  <Words>334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Kamila Oracz</cp:lastModifiedBy>
  <cp:revision>26</cp:revision>
  <cp:lastPrinted>2017-06-13T09:29:00Z</cp:lastPrinted>
  <dcterms:created xsi:type="dcterms:W3CDTF">2016-08-09T10:31:00Z</dcterms:created>
  <dcterms:modified xsi:type="dcterms:W3CDTF">2018-02-27T06:38:00Z</dcterms:modified>
</cp:coreProperties>
</file>